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E9F20" w14:textId="77777777" w:rsidR="006D4A91" w:rsidRDefault="006D4A91"/>
    <w:p w14:paraId="154B63D2" w14:textId="77777777" w:rsidR="006D4A91" w:rsidRDefault="006D4A91"/>
    <w:p w14:paraId="084136ED" w14:textId="77777777" w:rsidR="006D4A91" w:rsidRDefault="006D4A91"/>
    <w:p w14:paraId="48E4C816" w14:textId="77777777" w:rsidR="006D4A91" w:rsidRDefault="006D4A91"/>
    <w:p w14:paraId="0BDCD15B" w14:textId="77777777"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14:paraId="31584FF9" w14:textId="77777777" w:rsidR="003D282C" w:rsidRPr="003D282C" w:rsidRDefault="003D282C" w:rsidP="003D282C">
      <w:pPr>
        <w:pStyle w:val="Heading1"/>
        <w:rPr>
          <w:rFonts w:asciiTheme="minorHAnsi" w:hAnsiTheme="minorHAnsi" w:cstheme="minorHAnsi"/>
          <w:b w:val="0"/>
          <w:szCs w:val="22"/>
          <w:lang w:val="es-ES_tradnl"/>
        </w:rPr>
      </w:pPr>
      <w:r w:rsidRPr="003D282C">
        <w:rPr>
          <w:rFonts w:asciiTheme="minorHAnsi" w:hAnsiTheme="minorHAnsi" w:cstheme="minorHAnsi"/>
          <w:b w:val="0"/>
          <w:szCs w:val="22"/>
          <w:lang w:val="es-ES_tradnl"/>
        </w:rPr>
        <w:t xml:space="preserve">Članica </w:t>
      </w:r>
      <w:r w:rsidR="0075385D">
        <w:rPr>
          <w:rFonts w:asciiTheme="minorHAnsi" w:hAnsiTheme="minorHAnsi" w:cstheme="minorHAnsi"/>
          <w:b w:val="0"/>
          <w:szCs w:val="22"/>
          <w:lang w:val="es-ES_tradnl"/>
        </w:rPr>
        <w:t>HGK</w:t>
      </w:r>
      <w:r w:rsidRPr="003D282C">
        <w:rPr>
          <w:rFonts w:asciiTheme="minorHAnsi" w:hAnsiTheme="minorHAnsi" w:cstheme="minorHAnsi"/>
          <w:b w:val="0"/>
          <w:szCs w:val="22"/>
          <w:lang w:val="es-ES_tradnl"/>
        </w:rPr>
        <w:t>: _________________________________________</w:t>
      </w:r>
    </w:p>
    <w:p w14:paraId="2400DAFA" w14:textId="77777777" w:rsidR="003D282C" w:rsidRPr="003D282C" w:rsidRDefault="003D282C" w:rsidP="003D282C">
      <w:pPr>
        <w:jc w:val="both"/>
        <w:rPr>
          <w:rFonts w:cstheme="minorHAnsi"/>
        </w:rPr>
      </w:pPr>
    </w:p>
    <w:p w14:paraId="4FDD624A" w14:textId="77777777" w:rsidR="003D282C" w:rsidRPr="003D282C" w:rsidRDefault="003D282C" w:rsidP="003D282C">
      <w:pPr>
        <w:jc w:val="both"/>
        <w:rPr>
          <w:rFonts w:cstheme="minorHAnsi"/>
        </w:rPr>
      </w:pPr>
    </w:p>
    <w:p w14:paraId="7B1096EF" w14:textId="77777777" w:rsidR="003D282C" w:rsidRPr="003D282C" w:rsidRDefault="003D282C" w:rsidP="003D282C">
      <w:pPr>
        <w:jc w:val="center"/>
        <w:rPr>
          <w:rFonts w:cstheme="minorHAnsi"/>
          <w:b/>
        </w:rPr>
      </w:pPr>
      <w:r w:rsidRPr="003D282C">
        <w:rPr>
          <w:rFonts w:cstheme="minorHAnsi"/>
          <w:b/>
        </w:rPr>
        <w:t>P U N O M O Ć</w:t>
      </w:r>
    </w:p>
    <w:p w14:paraId="467B37CC" w14:textId="77777777" w:rsidR="003D282C" w:rsidRPr="003D282C" w:rsidRDefault="003D282C" w:rsidP="003D282C">
      <w:pPr>
        <w:jc w:val="center"/>
        <w:rPr>
          <w:rFonts w:cstheme="minorHAnsi"/>
        </w:rPr>
      </w:pPr>
    </w:p>
    <w:p w14:paraId="00187963" w14:textId="77777777" w:rsidR="003D282C" w:rsidRPr="003D282C" w:rsidRDefault="003D282C" w:rsidP="003D282C">
      <w:pPr>
        <w:jc w:val="center"/>
        <w:rPr>
          <w:rFonts w:cstheme="minorHAnsi"/>
        </w:rPr>
      </w:pPr>
    </w:p>
    <w:p w14:paraId="45F56A23" w14:textId="77777777"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>kojom se ovlašćuje ________________________________________________</w:t>
      </w:r>
    </w:p>
    <w:p w14:paraId="72F589C5" w14:textId="77777777" w:rsidR="003D282C" w:rsidRPr="003D282C" w:rsidRDefault="003D282C" w:rsidP="003D282C">
      <w:pPr>
        <w:jc w:val="both"/>
        <w:rPr>
          <w:rFonts w:cstheme="minorHAnsi"/>
        </w:rPr>
      </w:pPr>
    </w:p>
    <w:p w14:paraId="50B335DD" w14:textId="77777777" w:rsidR="003D282C" w:rsidRPr="003D282C" w:rsidRDefault="003D282C" w:rsidP="003D282C">
      <w:pPr>
        <w:jc w:val="both"/>
        <w:rPr>
          <w:rFonts w:cstheme="minorHAnsi"/>
        </w:rPr>
      </w:pPr>
    </w:p>
    <w:p w14:paraId="06263D53" w14:textId="77777777"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da u ime __________________________________  sudjeluje s pravom glasa </w:t>
      </w:r>
    </w:p>
    <w:p w14:paraId="040B4B0F" w14:textId="77777777" w:rsidR="003D282C" w:rsidRPr="003D282C" w:rsidRDefault="003D282C" w:rsidP="003D282C">
      <w:pPr>
        <w:jc w:val="both"/>
        <w:rPr>
          <w:rFonts w:cstheme="minorHAnsi"/>
        </w:rPr>
      </w:pPr>
    </w:p>
    <w:p w14:paraId="404B30E0" w14:textId="77777777" w:rsidR="003D282C" w:rsidRPr="003D282C" w:rsidRDefault="003D282C" w:rsidP="003D282C">
      <w:pPr>
        <w:jc w:val="both"/>
        <w:rPr>
          <w:rFonts w:cstheme="minorHAnsi"/>
        </w:rPr>
      </w:pPr>
    </w:p>
    <w:p w14:paraId="1F9EE495" w14:textId="3F85E8F2"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u radu plenarne sjednice </w:t>
      </w:r>
      <w:r w:rsidR="00340E1B">
        <w:rPr>
          <w:rFonts w:cstheme="minorHAnsi"/>
        </w:rPr>
        <w:t xml:space="preserve">Zajednice </w:t>
      </w:r>
      <w:r w:rsidR="002F5C4A">
        <w:rPr>
          <w:rFonts w:cstheme="minorHAnsi"/>
        </w:rPr>
        <w:t>riječnog</w:t>
      </w:r>
      <w:r w:rsidR="003D2DC8">
        <w:rPr>
          <w:rFonts w:cstheme="minorHAnsi"/>
        </w:rPr>
        <w:t xml:space="preserve"> turizma</w:t>
      </w:r>
      <w:bookmarkStart w:id="0" w:name="_GoBack"/>
      <w:bookmarkEnd w:id="0"/>
      <w:r w:rsidR="002F5C4A">
        <w:rPr>
          <w:rFonts w:cstheme="minorHAnsi"/>
        </w:rPr>
        <w:t xml:space="preserve"> </w:t>
      </w:r>
      <w:r w:rsidRPr="003D282C">
        <w:rPr>
          <w:rFonts w:cstheme="minorHAnsi"/>
        </w:rPr>
        <w:t>Hrvatske gospodarske komore (</w:t>
      </w:r>
      <w:r w:rsidR="0075385D">
        <w:rPr>
          <w:rFonts w:cstheme="minorHAnsi"/>
        </w:rPr>
        <w:t>Z</w:t>
      </w:r>
      <w:r w:rsidR="002F5C4A">
        <w:rPr>
          <w:rFonts w:cstheme="minorHAnsi"/>
        </w:rPr>
        <w:t>Ri</w:t>
      </w:r>
      <w:r w:rsidR="0075385D">
        <w:rPr>
          <w:rFonts w:cstheme="minorHAnsi"/>
        </w:rPr>
        <w:t xml:space="preserve">T),  koja će se održati dana </w:t>
      </w:r>
      <w:r w:rsidR="002F5C4A">
        <w:rPr>
          <w:rFonts w:cstheme="minorHAnsi"/>
        </w:rPr>
        <w:t>25.06.</w:t>
      </w:r>
      <w:r w:rsidR="0075385D">
        <w:rPr>
          <w:rFonts w:cstheme="minorHAnsi"/>
        </w:rPr>
        <w:t>2020</w:t>
      </w:r>
      <w:r w:rsidRPr="003D282C">
        <w:rPr>
          <w:rFonts w:cstheme="minorHAnsi"/>
        </w:rPr>
        <w:t xml:space="preserve">. u </w:t>
      </w:r>
      <w:r w:rsidR="0075385D">
        <w:rPr>
          <w:rFonts w:cstheme="minorHAnsi"/>
        </w:rPr>
        <w:t>1</w:t>
      </w:r>
      <w:r w:rsidR="002F5C4A">
        <w:rPr>
          <w:rFonts w:cstheme="minorHAnsi"/>
        </w:rPr>
        <w:t>0</w:t>
      </w:r>
      <w:r w:rsidR="0075385D">
        <w:rPr>
          <w:rFonts w:cstheme="minorHAnsi"/>
        </w:rPr>
        <w:t>:0</w:t>
      </w:r>
      <w:r w:rsidRPr="003D282C">
        <w:rPr>
          <w:rFonts w:cstheme="minorHAnsi"/>
        </w:rPr>
        <w:t>0 sati.</w:t>
      </w:r>
    </w:p>
    <w:p w14:paraId="2DB3EE7D" w14:textId="77777777"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14:paraId="6AD0FA63" w14:textId="77777777" w:rsidR="00D053DB" w:rsidRDefault="00D053DB" w:rsidP="003D282C">
      <w:pPr>
        <w:tabs>
          <w:tab w:val="num" w:pos="720"/>
        </w:tabs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14:paraId="6E22A505" w14:textId="77777777" w:rsidR="003D282C" w:rsidRPr="003D282C" w:rsidRDefault="00834D32" w:rsidP="003D282C">
      <w:pPr>
        <w:tabs>
          <w:tab w:val="num" w:pos="720"/>
        </w:tabs>
        <w:jc w:val="both"/>
        <w:rPr>
          <w:rFonts w:cstheme="minorHAnsi"/>
        </w:rPr>
      </w:pPr>
      <w:r>
        <w:rPr>
          <w:rFonts w:cstheme="minorHAnsi"/>
        </w:rPr>
        <w:t>Potpis</w:t>
      </w:r>
      <w:r w:rsidR="00D053DB" w:rsidRPr="00D053DB">
        <w:rPr>
          <w:rFonts w:cstheme="minorHAnsi"/>
        </w:rPr>
        <w:t xml:space="preserve"> </w:t>
      </w:r>
      <w:r w:rsidR="00D053DB">
        <w:rPr>
          <w:rFonts w:cstheme="minorHAnsi"/>
        </w:rPr>
        <w:t xml:space="preserve">odgovorne osobe:   </w:t>
      </w:r>
      <w:r w:rsidR="00D053DB">
        <w:rPr>
          <w:rFonts w:cstheme="minorHAnsi"/>
        </w:rPr>
        <w:tab/>
      </w:r>
      <w:r w:rsidR="003D282C" w:rsidRPr="003D282C">
        <w:rPr>
          <w:rFonts w:cstheme="minorHAnsi"/>
        </w:rPr>
        <w:t>_______________________</w:t>
      </w:r>
      <w:r w:rsidR="003D282C" w:rsidRPr="003D282C">
        <w:rPr>
          <w:rFonts w:cstheme="minorHAnsi"/>
        </w:rPr>
        <w:tab/>
        <w:t>M.P.</w:t>
      </w:r>
    </w:p>
    <w:p w14:paraId="422190CD" w14:textId="77777777" w:rsidR="003D282C" w:rsidRPr="003D282C" w:rsidRDefault="003D282C" w:rsidP="003D282C">
      <w:pPr>
        <w:rPr>
          <w:rFonts w:cstheme="minorHAnsi"/>
        </w:rPr>
      </w:pPr>
    </w:p>
    <w:p w14:paraId="1CBCD62D" w14:textId="77777777" w:rsidR="003D282C" w:rsidRPr="003D282C" w:rsidRDefault="003D282C" w:rsidP="003D282C">
      <w:pPr>
        <w:rPr>
          <w:rFonts w:cstheme="minorHAnsi"/>
        </w:rPr>
      </w:pPr>
    </w:p>
    <w:p w14:paraId="13713DB0" w14:textId="77777777" w:rsidR="003D282C" w:rsidRPr="003D282C" w:rsidRDefault="003D282C" w:rsidP="003D282C">
      <w:pPr>
        <w:rPr>
          <w:rFonts w:cstheme="minorHAnsi"/>
        </w:rPr>
      </w:pPr>
    </w:p>
    <w:p w14:paraId="7A584B65" w14:textId="77777777" w:rsidR="003D282C" w:rsidRPr="003D282C" w:rsidRDefault="003D282C" w:rsidP="003D282C">
      <w:pPr>
        <w:rPr>
          <w:rFonts w:cstheme="minorHAnsi"/>
        </w:rPr>
      </w:pPr>
    </w:p>
    <w:p w14:paraId="28516651" w14:textId="77777777" w:rsidR="003D282C" w:rsidRPr="003D282C" w:rsidRDefault="003D282C" w:rsidP="003D282C">
      <w:pPr>
        <w:rPr>
          <w:rFonts w:cstheme="minorHAnsi"/>
        </w:rPr>
      </w:pPr>
      <w:r w:rsidRPr="003D282C">
        <w:rPr>
          <w:rFonts w:cstheme="minorHAnsi"/>
        </w:rPr>
        <w:t xml:space="preserve">Mjesto, datum   </w:t>
      </w:r>
      <w:r w:rsidRPr="003D282C">
        <w:rPr>
          <w:rFonts w:cstheme="minorHAnsi"/>
        </w:rPr>
        <w:tab/>
        <w:t xml:space="preserve">  </w:t>
      </w:r>
      <w:r w:rsidRPr="003D282C">
        <w:rPr>
          <w:rFonts w:cstheme="minorHAnsi"/>
        </w:rPr>
        <w:tab/>
        <w:t xml:space="preserve">           </w:t>
      </w:r>
      <w:r w:rsidRPr="003D282C">
        <w:rPr>
          <w:rFonts w:cstheme="minorHAnsi"/>
        </w:rPr>
        <w:tab/>
        <w:t>_______________________</w:t>
      </w:r>
    </w:p>
    <w:p w14:paraId="55CEF862" w14:textId="77777777" w:rsidR="003D282C" w:rsidRPr="003D282C" w:rsidRDefault="003D282C" w:rsidP="003D282C">
      <w:pPr>
        <w:rPr>
          <w:rFonts w:cstheme="minorHAnsi"/>
        </w:rPr>
      </w:pPr>
    </w:p>
    <w:p w14:paraId="001BA1F8" w14:textId="77777777" w:rsidR="00655F10" w:rsidRPr="003D282C" w:rsidRDefault="00655F10" w:rsidP="006A7237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12085" w14:textId="77777777" w:rsidR="006530C9" w:rsidRDefault="006530C9" w:rsidP="003407E7">
      <w:pPr>
        <w:spacing w:after="0" w:line="240" w:lineRule="auto"/>
      </w:pPr>
      <w:r>
        <w:separator/>
      </w:r>
    </w:p>
  </w:endnote>
  <w:endnote w:type="continuationSeparator" w:id="0">
    <w:p w14:paraId="3476DDF5" w14:textId="77777777" w:rsidR="006530C9" w:rsidRDefault="006530C9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24BBA" w14:textId="77777777" w:rsidR="003407E7" w:rsidRDefault="006530C9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D053DB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14:paraId="0B0FD44C" w14:textId="77777777"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D5560" w14:textId="77777777" w:rsidR="006530C9" w:rsidRDefault="006530C9" w:rsidP="003407E7">
      <w:pPr>
        <w:spacing w:after="0" w:line="240" w:lineRule="auto"/>
      </w:pPr>
      <w:r>
        <w:separator/>
      </w:r>
    </w:p>
  </w:footnote>
  <w:footnote w:type="continuationSeparator" w:id="0">
    <w:p w14:paraId="5D79CD6A" w14:textId="77777777" w:rsidR="006530C9" w:rsidRDefault="006530C9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B38BD" w14:textId="77777777" w:rsidR="003407E7" w:rsidRDefault="006530C9">
    <w:pPr>
      <w:pStyle w:val="Header"/>
    </w:pPr>
    <w:r>
      <w:rPr>
        <w:noProof/>
        <w:lang w:eastAsia="hr-HR"/>
      </w:rPr>
      <w:pict w14:anchorId="73AC7B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 w14:anchorId="3B04DFFF"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 w14:anchorId="45120B62"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A7B03" w14:textId="77777777" w:rsidR="005F632C" w:rsidRDefault="006530C9">
    <w:pPr>
      <w:pStyle w:val="Header"/>
    </w:pPr>
    <w:r>
      <w:rPr>
        <w:noProof/>
        <w:lang w:eastAsia="hr-HR"/>
      </w:rPr>
      <w:pict w14:anchorId="604B8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7BD05" w14:textId="77777777" w:rsidR="003407E7" w:rsidRDefault="006530C9">
    <w:pPr>
      <w:pStyle w:val="Header"/>
    </w:pPr>
    <w:r>
      <w:rPr>
        <w:noProof/>
        <w:lang w:eastAsia="hr-HR"/>
      </w:rPr>
      <w:pict w14:anchorId="4DB83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034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5C4A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240"/>
    <w:rsid w:val="00325446"/>
    <w:rsid w:val="00325D25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E1B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DC8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30C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6171"/>
    <w:rsid w:val="00747364"/>
    <w:rsid w:val="00747618"/>
    <w:rsid w:val="0075024C"/>
    <w:rsid w:val="00750680"/>
    <w:rsid w:val="0075258C"/>
    <w:rsid w:val="0075385D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17A7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CF7145"/>
    <w:rsid w:val="00D005A0"/>
    <w:rsid w:val="00D009B4"/>
    <w:rsid w:val="00D02328"/>
    <w:rsid w:val="00D053DB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406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1A516F73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F421FB-126D-4348-BC78-2FAE737DA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Marija Tapšanji</cp:lastModifiedBy>
  <cp:revision>4</cp:revision>
  <cp:lastPrinted>2020-02-03T14:00:00Z</cp:lastPrinted>
  <dcterms:created xsi:type="dcterms:W3CDTF">2020-06-03T12:32:00Z</dcterms:created>
  <dcterms:modified xsi:type="dcterms:W3CDTF">2020-06-08T05:43:00Z</dcterms:modified>
</cp:coreProperties>
</file>