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5292C" w14:textId="77777777" w:rsidR="006D4A91" w:rsidRDefault="006D4A91"/>
    <w:p w14:paraId="35495A1F" w14:textId="77777777" w:rsidR="006D4A91" w:rsidRDefault="006D4A91"/>
    <w:p w14:paraId="5A1328A2" w14:textId="77777777" w:rsidR="00603C02" w:rsidRDefault="00603C02"/>
    <w:p w14:paraId="2C0AB2BC" w14:textId="77777777" w:rsidR="006D4A91" w:rsidRDefault="006D4A91"/>
    <w:p w14:paraId="31778EA5" w14:textId="77777777" w:rsidR="006D4A91" w:rsidRDefault="006D4A91"/>
    <w:p w14:paraId="52A81A32" w14:textId="77777777" w:rsidR="006D4A91" w:rsidRDefault="006D4A91">
      <w:pPr>
        <w:sectPr w:rsidR="006D4A91" w:rsidSect="00C72053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1601CA3B" w14:textId="77777777" w:rsidR="00B65D18" w:rsidRDefault="00B65D18" w:rsidP="00B65D18">
      <w:bookmarkStart w:id="0" w:name="_GoBack"/>
      <w:bookmarkEnd w:id="0"/>
      <w:r>
        <w:t xml:space="preserve">Članica Strukovne grupe </w:t>
      </w:r>
      <w:r w:rsidR="00F35BF4">
        <w:t>posrednika u prometu nekretnina</w:t>
      </w:r>
      <w:r>
        <w:t xml:space="preserve">: </w:t>
      </w:r>
    </w:p>
    <w:p w14:paraId="5DB7F9A5" w14:textId="77777777" w:rsidR="00B65D18" w:rsidRDefault="00B65D18" w:rsidP="00B65D18"/>
    <w:p w14:paraId="75F12254" w14:textId="77777777" w:rsidR="00B65D18" w:rsidRDefault="00B65D18" w:rsidP="00B65D18">
      <w:r>
        <w:t>_________________________________________________________________________________</w:t>
      </w:r>
    </w:p>
    <w:p w14:paraId="3EBEE63A" w14:textId="77777777" w:rsidR="00B65D18" w:rsidRDefault="00B65D18" w:rsidP="00B65D18"/>
    <w:p w14:paraId="3C9326B2" w14:textId="77777777" w:rsidR="00B65D18" w:rsidRDefault="00B65D18" w:rsidP="00B65D18"/>
    <w:p w14:paraId="74405C84" w14:textId="77777777" w:rsidR="00B65D18" w:rsidRDefault="00B65D18" w:rsidP="00B65D18">
      <w:r>
        <w:t xml:space="preserve">                                                                                   P U N O M O Ć</w:t>
      </w:r>
    </w:p>
    <w:p w14:paraId="642A3CB2" w14:textId="77777777" w:rsidR="00B65D18" w:rsidRDefault="00B65D18" w:rsidP="00B65D18"/>
    <w:p w14:paraId="43676589" w14:textId="77777777" w:rsidR="00B65D18" w:rsidRDefault="00B65D18" w:rsidP="00B65D18"/>
    <w:p w14:paraId="70AF0FAF" w14:textId="77777777" w:rsidR="00B65D18" w:rsidRDefault="00B65D18" w:rsidP="00B65D18">
      <w:r>
        <w:t>kojom se ovlašćuje ________________________________________________</w:t>
      </w:r>
    </w:p>
    <w:p w14:paraId="06F9A164" w14:textId="77777777" w:rsidR="00B65D18" w:rsidRDefault="00B65D18" w:rsidP="00B65D18"/>
    <w:p w14:paraId="31B133B3" w14:textId="77777777" w:rsidR="00B65D18" w:rsidRDefault="00B65D18" w:rsidP="00B65D18"/>
    <w:p w14:paraId="7619209B" w14:textId="77777777" w:rsidR="00B65D18" w:rsidRDefault="00B65D18" w:rsidP="00B65D18">
      <w:r>
        <w:t xml:space="preserve">da u ime __________________________________  sudjeluje s pravom glasa u radu </w:t>
      </w:r>
      <w:r w:rsidR="00E4446C">
        <w:t xml:space="preserve">izborne </w:t>
      </w:r>
      <w:r>
        <w:t xml:space="preserve">sjednice Strukovne grupe </w:t>
      </w:r>
      <w:r w:rsidR="00F35BF4">
        <w:t>posrednika u prometu nekretnina</w:t>
      </w:r>
      <w:r>
        <w:t xml:space="preserve"> Hrvatske gospodarske komore Žu</w:t>
      </w:r>
      <w:r w:rsidR="00F35BF4">
        <w:t>panijske komore Dubrovnik,  koja će se održati dana 10.7</w:t>
      </w:r>
      <w:r>
        <w:t>.2020. u 10:00 sati.</w:t>
      </w:r>
    </w:p>
    <w:p w14:paraId="3D04DE8F" w14:textId="77777777" w:rsidR="00B65D18" w:rsidRDefault="00B65D18" w:rsidP="00B65D18"/>
    <w:p w14:paraId="7EDADE59" w14:textId="77777777" w:rsidR="00B65D18" w:rsidRDefault="00B65D18" w:rsidP="00B65D18"/>
    <w:p w14:paraId="2D910AB2" w14:textId="77777777" w:rsidR="00B65D18" w:rsidRDefault="00B65D18" w:rsidP="00B65D18">
      <w:r>
        <w:t>Potpis član</w:t>
      </w:r>
      <w:r w:rsidR="00F35BF4">
        <w:t>ice</w:t>
      </w:r>
      <w:r>
        <w:t xml:space="preserve">: </w:t>
      </w:r>
      <w:r>
        <w:tab/>
      </w:r>
      <w:r>
        <w:tab/>
        <w:t>_______________________</w:t>
      </w:r>
      <w:r>
        <w:tab/>
        <w:t>M.P.</w:t>
      </w:r>
    </w:p>
    <w:p w14:paraId="30542D00" w14:textId="77777777" w:rsidR="00B65D18" w:rsidRDefault="00B65D18" w:rsidP="00B65D18"/>
    <w:p w14:paraId="284F26C7" w14:textId="77777777" w:rsidR="00B65D18" w:rsidRDefault="00B65D18" w:rsidP="00B65D18"/>
    <w:p w14:paraId="7F8F6898" w14:textId="77777777" w:rsidR="00B65D18" w:rsidRDefault="00B65D18" w:rsidP="00B65D18"/>
    <w:p w14:paraId="3BAC9A49" w14:textId="77777777" w:rsidR="00603C02" w:rsidRDefault="00B65D18" w:rsidP="00B65D18">
      <w:r>
        <w:t xml:space="preserve">Mjesto, datum   </w:t>
      </w:r>
      <w:r>
        <w:tab/>
        <w:t xml:space="preserve">  </w:t>
      </w:r>
      <w:r>
        <w:tab/>
        <w:t xml:space="preserve">           </w:t>
      </w:r>
      <w:r>
        <w:tab/>
        <w:t>_______________________</w:t>
      </w:r>
    </w:p>
    <w:sectPr w:rsidR="00603C02" w:rsidSect="00C7205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1A02F" w14:textId="77777777" w:rsidR="00CA6511" w:rsidRDefault="00CA6511" w:rsidP="003407E7">
      <w:pPr>
        <w:spacing w:after="0" w:line="240" w:lineRule="auto"/>
      </w:pPr>
      <w:r>
        <w:separator/>
      </w:r>
    </w:p>
  </w:endnote>
  <w:endnote w:type="continuationSeparator" w:id="0">
    <w:p w14:paraId="4BBE401B" w14:textId="77777777" w:rsidR="00CA6511" w:rsidRDefault="00CA6511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7343D" w14:textId="77777777" w:rsidR="003407E7" w:rsidRDefault="00357AC1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220D79">
          <w:fldChar w:fldCharType="begin"/>
        </w:r>
        <w:r w:rsidR="00220D79">
          <w:instrText xml:space="preserve"> PAGE   \* MERGEFORMAT </w:instrText>
        </w:r>
        <w:r w:rsidR="00220D79">
          <w:fldChar w:fldCharType="separate"/>
        </w:r>
        <w:r w:rsidR="00603C02">
          <w:rPr>
            <w:noProof/>
          </w:rPr>
          <w:t>2</w:t>
        </w:r>
        <w:r w:rsidR="00220D79">
          <w:rPr>
            <w:noProof/>
          </w:rPr>
          <w:fldChar w:fldCharType="end"/>
        </w:r>
      </w:sdtContent>
    </w:sdt>
  </w:p>
  <w:p w14:paraId="214BDD5B" w14:textId="77777777" w:rsidR="003407E7" w:rsidRDefault="0034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3CBA0" w14:textId="77777777" w:rsidR="00603C02" w:rsidRDefault="00357AC1">
    <w:pPr>
      <w:pStyle w:val="Footer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220D79">
          <w:fldChar w:fldCharType="begin"/>
        </w:r>
        <w:r w:rsidR="00220D79">
          <w:instrText xml:space="preserve"> PAGE   \* MERGEFORMAT </w:instrText>
        </w:r>
        <w:r w:rsidR="00220D79">
          <w:fldChar w:fldCharType="separate"/>
        </w:r>
        <w:r w:rsidR="001E4543">
          <w:rPr>
            <w:noProof/>
          </w:rPr>
          <w:t>2</w:t>
        </w:r>
        <w:r w:rsidR="00220D79">
          <w:rPr>
            <w:noProof/>
          </w:rPr>
          <w:fldChar w:fldCharType="end"/>
        </w:r>
      </w:sdtContent>
    </w:sdt>
  </w:p>
  <w:p w14:paraId="71C7A372" w14:textId="77777777" w:rsidR="00603C02" w:rsidRDefault="00603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9DED2" w14:textId="77777777" w:rsidR="00CA6511" w:rsidRDefault="00CA6511" w:rsidP="003407E7">
      <w:pPr>
        <w:spacing w:after="0" w:line="240" w:lineRule="auto"/>
      </w:pPr>
      <w:r>
        <w:separator/>
      </w:r>
    </w:p>
  </w:footnote>
  <w:footnote w:type="continuationSeparator" w:id="0">
    <w:p w14:paraId="4A83D660" w14:textId="77777777" w:rsidR="00CA6511" w:rsidRDefault="00CA6511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75EB" w14:textId="77777777" w:rsidR="003407E7" w:rsidRDefault="00357AC1">
    <w:pPr>
      <w:pStyle w:val="Header"/>
    </w:pPr>
    <w:r>
      <w:rPr>
        <w:noProof/>
        <w:lang w:eastAsia="hr-HR"/>
      </w:rPr>
      <w:pict w14:anchorId="1C688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29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  <w:r>
      <w:rPr>
        <w:noProof/>
        <w:lang w:eastAsia="hr-HR"/>
      </w:rPr>
      <w:pict w14:anchorId="7122E315"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626E9590"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B4C52" w14:textId="77777777" w:rsidR="005F632C" w:rsidRDefault="00357AC1">
    <w:pPr>
      <w:pStyle w:val="Header"/>
    </w:pPr>
    <w:r>
      <w:rPr>
        <w:noProof/>
        <w:lang w:eastAsia="hr-HR"/>
      </w:rPr>
      <w:pict w14:anchorId="476C9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30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9A7" w14:textId="77777777" w:rsidR="003407E7" w:rsidRDefault="00357AC1">
    <w:pPr>
      <w:pStyle w:val="Header"/>
    </w:pPr>
    <w:r>
      <w:rPr>
        <w:noProof/>
        <w:lang w:eastAsia="hr-HR"/>
      </w:rPr>
      <w:pict w14:anchorId="2BB99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28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87B0" w14:textId="77777777" w:rsidR="005F632C" w:rsidRDefault="00357AC1">
    <w:pPr>
      <w:pStyle w:val="Header"/>
    </w:pPr>
    <w:r>
      <w:rPr>
        <w:noProof/>
        <w:lang w:eastAsia="hr-HR"/>
      </w:rPr>
      <w:pict w14:anchorId="090E2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32" o:spid="_x0000_s2063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1E0F3" w14:textId="77777777" w:rsidR="00603C02" w:rsidRDefault="00603C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4BE7" w14:textId="77777777" w:rsidR="005F632C" w:rsidRDefault="00357AC1">
    <w:pPr>
      <w:pStyle w:val="Header"/>
    </w:pPr>
    <w:r>
      <w:rPr>
        <w:noProof/>
        <w:lang w:eastAsia="hr-HR"/>
      </w:rPr>
      <w:pict w14:anchorId="7E8311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048831" o:spid="_x0000_s2062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ZK_memorandumi_2018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YGrTYjfJG+vtQgBCaKAocm/hxZw=" w:salt="gYQlB3NG37CenmX+lF7hM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4543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0D79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84B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57AC1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073A2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672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877B6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48B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65D18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A6511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2EC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446C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5BF4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CA61FF4"/>
  <w15:docId w15:val="{E92B570E-5659-423F-928B-B7F037B4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24F531669F6B4096ABB72E1BDF586A" ma:contentTypeVersion="13" ma:contentTypeDescription="Stvaranje novog dokumenta." ma:contentTypeScope="" ma:versionID="173974a6f2e1f605793ad02bf2b373cf">
  <xsd:schema xmlns:xsd="http://www.w3.org/2001/XMLSchema" xmlns:xs="http://www.w3.org/2001/XMLSchema" xmlns:p="http://schemas.microsoft.com/office/2006/metadata/properties" xmlns:ns3="e72fae1b-2a81-4910-b242-d79efce32503" xmlns:ns4="2a71410a-af8a-4956-ab7d-420bdce47dc1" targetNamespace="http://schemas.microsoft.com/office/2006/metadata/properties" ma:root="true" ma:fieldsID="1e526c427458ba584a647481d288165d" ns3:_="" ns4:_="">
    <xsd:import namespace="e72fae1b-2a81-4910-b242-d79efce32503"/>
    <xsd:import namespace="2a71410a-af8a-4956-ab7d-420bdce47d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fae1b-2a81-4910-b242-d79efce325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1410a-af8a-4956-ab7d-420bdce47d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6326A-A3B4-4EBF-9E74-1A3738EC5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fae1b-2a81-4910-b242-d79efce32503"/>
    <ds:schemaRef ds:uri="2a71410a-af8a-4956-ab7d-420bdce47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A79E5A-8688-4F4C-96F1-73700EFD26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14056-171B-45ED-95FC-42917CE8B1D7}">
  <ds:schemaRefs>
    <ds:schemaRef ds:uri="http://purl.org/dc/dcmitype/"/>
    <ds:schemaRef ds:uri="http://schemas.microsoft.com/office/infopath/2007/PartnerControls"/>
    <ds:schemaRef ds:uri="http://purl.org/dc/elements/1.1/"/>
    <ds:schemaRef ds:uri="e72fae1b-2a81-4910-b242-d79efce32503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2a71410a-af8a-4956-ab7d-420bdce47dc1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FE595D8-65B0-40FA-9FED-E76EFAEAE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0</TotalTime>
  <Pages>1</Pages>
  <Words>100</Words>
  <Characters>575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Nikolina Trojić</cp:lastModifiedBy>
  <cp:revision>2</cp:revision>
  <dcterms:created xsi:type="dcterms:W3CDTF">2020-07-01T13:56:00Z</dcterms:created>
  <dcterms:modified xsi:type="dcterms:W3CDTF">2020-07-01T13:56:00Z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0x0101000724F531669F6B4096ABB72E1BDF586A</vt:lpwstr>
  </property>
</Properties>
</file>